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E36" w:rsidRDefault="00014E36" w:rsidP="00014E36">
      <w:pPr>
        <w:jc w:val="right"/>
        <w:rPr>
          <w:highlight w:val="yellow"/>
        </w:rPr>
      </w:pPr>
      <w:r>
        <w:t xml:space="preserve">Załącznik nr </w:t>
      </w:r>
      <w:r w:rsidR="00BE0B6E">
        <w:t>2</w:t>
      </w:r>
    </w:p>
    <w:p w:rsidR="00014E36" w:rsidRDefault="00014E36" w:rsidP="00014E36">
      <w:pPr>
        <w:rPr>
          <w:highlight w:val="yellow"/>
        </w:rPr>
      </w:pPr>
    </w:p>
    <w:p w:rsidR="00014E36" w:rsidRDefault="00014E36" w:rsidP="00014E36"/>
    <w:p w:rsidR="00014E36" w:rsidRDefault="00014E36" w:rsidP="00014E36"/>
    <w:p w:rsidR="00014E36" w:rsidRPr="00DC0CCC" w:rsidRDefault="00014E36" w:rsidP="00014E36">
      <w:r>
        <w:t>………………..............................</w:t>
      </w:r>
    </w:p>
    <w:p w:rsidR="00014E36" w:rsidRDefault="00014E36" w:rsidP="00014E36">
      <w:r w:rsidRPr="00DC0CCC">
        <w:t>pieczątka oferenta</w:t>
      </w:r>
      <w:r>
        <w:t>, nr faks, e-mail</w:t>
      </w:r>
      <w:r w:rsidRPr="00DC0CCC">
        <w:t xml:space="preserve">                                                                               </w:t>
      </w:r>
    </w:p>
    <w:p w:rsidR="00014E36" w:rsidRDefault="00014E36" w:rsidP="00014E36"/>
    <w:p w:rsidR="00014E36" w:rsidRDefault="00014E36" w:rsidP="00014E36"/>
    <w:p w:rsidR="00014E36" w:rsidRDefault="00014E36" w:rsidP="00014E36"/>
    <w:p w:rsidR="00014E36" w:rsidRPr="00D268CC" w:rsidRDefault="00014E36" w:rsidP="00014E36">
      <w:pPr>
        <w:rPr>
          <w:b/>
          <w:sz w:val="28"/>
          <w:szCs w:val="28"/>
        </w:rPr>
      </w:pPr>
      <w:r>
        <w:t xml:space="preserve">                                                         </w:t>
      </w:r>
      <w:r w:rsidRPr="00215F64">
        <w:rPr>
          <w:sz w:val="28"/>
          <w:szCs w:val="28"/>
        </w:rPr>
        <w:t xml:space="preserve"> </w:t>
      </w:r>
      <w:r w:rsidRPr="00215F64">
        <w:rPr>
          <w:b/>
          <w:sz w:val="28"/>
          <w:szCs w:val="28"/>
        </w:rPr>
        <w:t>OFERTA</w:t>
      </w:r>
    </w:p>
    <w:p w:rsidR="00014E36" w:rsidRDefault="00014E36" w:rsidP="00014E36"/>
    <w:p w:rsidR="00014E36" w:rsidRPr="0056096E" w:rsidRDefault="00014E36" w:rsidP="00014E36">
      <w:pPr>
        <w:rPr>
          <w:b/>
          <w:i/>
        </w:rPr>
      </w:pPr>
      <w:r>
        <w:t xml:space="preserve">W odpowiedzi na zapytanie ofertowe ogłoszone przez Zamawiającego </w:t>
      </w:r>
      <w:r>
        <w:rPr>
          <w:bCs/>
        </w:rPr>
        <w:t xml:space="preserve">Muzeum Narodowe w Warszawie </w:t>
      </w:r>
      <w:r>
        <w:t xml:space="preserve">dotyczące zamówienia publicznego realizowanego zgodnie z zasadą konkurencyjności, a dotyczące: </w:t>
      </w:r>
      <w:r w:rsidRPr="0056096E">
        <w:rPr>
          <w:i/>
        </w:rPr>
        <w:t xml:space="preserve">Opracowanie dokumentacji aplikacyjnej wniosku o dofinansowanie PROGRAMU OPERACYJNEGO POLSKA CYFROWA 2014 – 2020, </w:t>
      </w:r>
      <w:r w:rsidRPr="0056096E">
        <w:rPr>
          <w:i/>
          <w:shd w:val="clear" w:color="auto" w:fill="FFFFFF"/>
        </w:rPr>
        <w:t xml:space="preserve"> </w:t>
      </w:r>
      <w:r w:rsidRPr="0056096E">
        <w:rPr>
          <w:rStyle w:val="Pogrubienie"/>
          <w:b w:val="0"/>
          <w:i/>
          <w:color w:val="141823"/>
          <w:shd w:val="clear" w:color="auto" w:fill="FFFFFF"/>
        </w:rPr>
        <w:t>Poddziałanie 2.3.2 „Cyfrowe udostępnienie zasobów kultury”.</w:t>
      </w:r>
    </w:p>
    <w:p w:rsidR="00014E36" w:rsidRDefault="00014E36" w:rsidP="00014E36">
      <w:r>
        <w:t>składamy ofertę  o następującej treści:</w:t>
      </w:r>
    </w:p>
    <w:p w:rsidR="00014E36" w:rsidRDefault="00014E36" w:rsidP="00014E36"/>
    <w:p w:rsidR="00014E36" w:rsidRDefault="00014E36" w:rsidP="00014E36">
      <w:pPr>
        <w:numPr>
          <w:ilvl w:val="0"/>
          <w:numId w:val="26"/>
        </w:numPr>
        <w:spacing w:after="0" w:line="360" w:lineRule="auto"/>
        <w:ind w:left="357"/>
      </w:pPr>
      <w:r>
        <w:t xml:space="preserve">Oferujemy wykonanie zamówienia za </w:t>
      </w:r>
      <w:r w:rsidRPr="00526EEA">
        <w:rPr>
          <w:b/>
        </w:rPr>
        <w:t>łączną cenę</w:t>
      </w:r>
      <w:r>
        <w:t xml:space="preserve"> netto ................................................ zł.</w:t>
      </w:r>
    </w:p>
    <w:p w:rsidR="00014E36" w:rsidRDefault="00014E36" w:rsidP="00014E36">
      <w:pPr>
        <w:spacing w:line="360" w:lineRule="auto"/>
        <w:ind w:left="357"/>
      </w:pPr>
      <w:r>
        <w:t>Obowiązujący podatek VAT    ....... %       Cena brutto........................................ zł.</w:t>
      </w:r>
    </w:p>
    <w:p w:rsidR="00014E36" w:rsidRDefault="00014E36" w:rsidP="00014E36">
      <w:pPr>
        <w:spacing w:line="360" w:lineRule="auto"/>
        <w:ind w:left="357"/>
      </w:pPr>
      <w:r>
        <w:t>Słownie: ...........................................................................................................</w:t>
      </w:r>
    </w:p>
    <w:p w:rsidR="00014E36" w:rsidRDefault="00014E36" w:rsidP="00014E36">
      <w:pPr>
        <w:spacing w:line="360" w:lineRule="auto"/>
        <w:ind w:left="357"/>
      </w:pPr>
      <w:r>
        <w:t>W tym:</w:t>
      </w:r>
    </w:p>
    <w:p w:rsidR="00014E36" w:rsidRPr="00BA4BA4" w:rsidRDefault="00014E36" w:rsidP="00014E36">
      <w:pPr>
        <w:spacing w:line="360" w:lineRule="auto"/>
        <w:ind w:left="357"/>
        <w:rPr>
          <w:b/>
          <w:u w:val="single"/>
        </w:rPr>
      </w:pPr>
      <w:r w:rsidRPr="00BA4BA4">
        <w:rPr>
          <w:b/>
          <w:u w:val="single"/>
        </w:rPr>
        <w:t xml:space="preserve">Za zadanie 1 i 2 </w:t>
      </w:r>
    </w:p>
    <w:p w:rsidR="00014E36" w:rsidRDefault="00014E36" w:rsidP="00014E36">
      <w:pPr>
        <w:spacing w:line="360" w:lineRule="auto"/>
        <w:ind w:left="357"/>
      </w:pPr>
      <w:r>
        <w:t>cena netto ................................................ zł.</w:t>
      </w:r>
    </w:p>
    <w:p w:rsidR="00014E36" w:rsidRDefault="00014E36" w:rsidP="00014E36">
      <w:pPr>
        <w:spacing w:line="360" w:lineRule="auto"/>
        <w:ind w:left="357"/>
      </w:pPr>
      <w:r>
        <w:t>Obowiązujący podatek VAT    ....... %       Cena brutto....................................... zł.</w:t>
      </w:r>
    </w:p>
    <w:p w:rsidR="00014E36" w:rsidRDefault="00014E36" w:rsidP="00014E36">
      <w:pPr>
        <w:spacing w:line="360" w:lineRule="auto"/>
        <w:ind w:left="357"/>
      </w:pPr>
      <w:r>
        <w:t>Słownie: ...........................................................................................................</w:t>
      </w:r>
    </w:p>
    <w:p w:rsidR="00014E36" w:rsidRPr="00BA4BA4" w:rsidRDefault="00014E36" w:rsidP="00014E36">
      <w:pPr>
        <w:spacing w:line="360" w:lineRule="auto"/>
        <w:ind w:left="357"/>
        <w:rPr>
          <w:b/>
          <w:u w:val="single"/>
        </w:rPr>
      </w:pPr>
      <w:r w:rsidRPr="00BA4BA4">
        <w:rPr>
          <w:b/>
          <w:u w:val="single"/>
        </w:rPr>
        <w:t>Za zadani</w:t>
      </w:r>
      <w:r>
        <w:rPr>
          <w:b/>
          <w:u w:val="single"/>
        </w:rPr>
        <w:t>e 3</w:t>
      </w:r>
      <w:r w:rsidRPr="00BA4BA4">
        <w:rPr>
          <w:b/>
          <w:u w:val="single"/>
        </w:rPr>
        <w:t xml:space="preserve"> </w:t>
      </w:r>
    </w:p>
    <w:p w:rsidR="00014E36" w:rsidRDefault="00014E36" w:rsidP="00014E36">
      <w:pPr>
        <w:spacing w:line="360" w:lineRule="auto"/>
        <w:ind w:left="357"/>
      </w:pPr>
      <w:r>
        <w:t>cena netto ................................................ zł.</w:t>
      </w:r>
    </w:p>
    <w:p w:rsidR="00014E36" w:rsidRDefault="00014E36" w:rsidP="00014E36">
      <w:pPr>
        <w:spacing w:line="360" w:lineRule="auto"/>
        <w:ind w:left="357"/>
      </w:pPr>
      <w:r>
        <w:lastRenderedPageBreak/>
        <w:t>Obowiązujący podatek VAT    ....... %       Cena brutto............................................. zł.</w:t>
      </w:r>
    </w:p>
    <w:p w:rsidR="00014E36" w:rsidRDefault="00014E36" w:rsidP="00014E36">
      <w:pPr>
        <w:spacing w:line="360" w:lineRule="auto"/>
        <w:ind w:left="357"/>
      </w:pPr>
      <w:r>
        <w:t>Słownie: ...........................................................................................................</w:t>
      </w:r>
    </w:p>
    <w:p w:rsidR="00014E36" w:rsidRDefault="00014E36" w:rsidP="00014E36">
      <w:pPr>
        <w:pStyle w:val="Akapitzlist"/>
        <w:numPr>
          <w:ilvl w:val="0"/>
          <w:numId w:val="26"/>
        </w:numPr>
        <w:spacing w:after="0" w:line="360" w:lineRule="auto"/>
      </w:pPr>
      <w:r>
        <w:t>Termin wykonania zadania 1 i 2: 14/21/28 * dni</w:t>
      </w:r>
    </w:p>
    <w:p w:rsidR="00014E36" w:rsidRDefault="00014E36" w:rsidP="00014E36">
      <w:pPr>
        <w:numPr>
          <w:ilvl w:val="0"/>
          <w:numId w:val="26"/>
        </w:numPr>
        <w:spacing w:after="0" w:line="360" w:lineRule="auto"/>
        <w:ind w:left="357"/>
      </w:pPr>
      <w:r>
        <w:t>Przyjmujemy do realizacji postawione przez zamawiającego, w zapytaniu ofertowym, warunki realizacji przedmiotu zamówienia.</w:t>
      </w:r>
    </w:p>
    <w:p w:rsidR="00014E36" w:rsidRDefault="00014E36" w:rsidP="00014E36">
      <w:pPr>
        <w:pStyle w:val="Akapitzlist"/>
        <w:numPr>
          <w:ilvl w:val="0"/>
          <w:numId w:val="26"/>
        </w:numPr>
        <w:tabs>
          <w:tab w:val="left" w:pos="426"/>
          <w:tab w:val="left" w:pos="567"/>
        </w:tabs>
        <w:spacing w:after="0" w:line="240" w:lineRule="auto"/>
      </w:pPr>
      <w:r>
        <w:t>Oświadczamy, że wzór</w:t>
      </w:r>
      <w:r w:rsidRPr="00BA3F6C">
        <w:t xml:space="preserve"> umowy</w:t>
      </w:r>
      <w:r>
        <w:t xml:space="preserve"> stanowiący załącznik nr </w:t>
      </w:r>
      <w:r w:rsidR="00FE22D5">
        <w:t>1</w:t>
      </w:r>
      <w:r>
        <w:t xml:space="preserve"> do zapytania, został przez nas zaakceptowany</w:t>
      </w:r>
      <w:r w:rsidRPr="00BA3F6C">
        <w:t xml:space="preserve"> i zobowiązujemy się, w przypadku wyboru naszej oferty, do zawarcia umowy na w/w warunkach, w miejscu i terminie wskazanym przez Zamawiającego.</w:t>
      </w:r>
      <w:r>
        <w:t xml:space="preserve"> </w:t>
      </w:r>
    </w:p>
    <w:p w:rsidR="00014E36" w:rsidRDefault="00014E36" w:rsidP="00014E36">
      <w:pPr>
        <w:spacing w:line="360" w:lineRule="auto"/>
        <w:ind w:left="357"/>
      </w:pPr>
    </w:p>
    <w:p w:rsidR="00014E36" w:rsidRDefault="00014E36" w:rsidP="00014E36">
      <w:pPr>
        <w:numPr>
          <w:ilvl w:val="0"/>
          <w:numId w:val="26"/>
        </w:numPr>
        <w:spacing w:after="0" w:line="360" w:lineRule="auto"/>
        <w:ind w:left="357"/>
      </w:pPr>
      <w:r>
        <w:t xml:space="preserve">Oświadczamy, iż jesteśmy związani przedmiotową ofertą przez okres 30 dni, </w:t>
      </w:r>
    </w:p>
    <w:p w:rsidR="00014E36" w:rsidRDefault="00014E36" w:rsidP="00014E36">
      <w:pPr>
        <w:numPr>
          <w:ilvl w:val="0"/>
          <w:numId w:val="26"/>
        </w:numPr>
        <w:spacing w:after="0" w:line="360" w:lineRule="auto"/>
        <w:ind w:left="357"/>
      </w:pPr>
      <w:r>
        <w:t xml:space="preserve">Oświadczamy, iż podany w treści oferty faks oraz e-mail zobowiązujemy się utrzymywać w gotowości do kontaktów z Zamawiającym do czasu rozstrzygnięcia zapytania. </w:t>
      </w:r>
    </w:p>
    <w:p w:rsidR="00014E36" w:rsidRDefault="00014E36" w:rsidP="00014E36">
      <w:pPr>
        <w:spacing w:line="360" w:lineRule="auto"/>
        <w:ind w:left="357"/>
      </w:pPr>
    </w:p>
    <w:p w:rsidR="00014E36" w:rsidRDefault="00014E36" w:rsidP="00014E36">
      <w:pPr>
        <w:ind w:left="720"/>
      </w:pPr>
    </w:p>
    <w:p w:rsidR="00014E36" w:rsidRDefault="00014E36" w:rsidP="00C606EF">
      <w:pPr>
        <w:ind w:left="4248"/>
      </w:pPr>
      <w:r>
        <w:t xml:space="preserve">                                                                              ...........................................................</w:t>
      </w:r>
    </w:p>
    <w:p w:rsidR="00014E36" w:rsidRDefault="00014E36" w:rsidP="00014E36">
      <w:pPr>
        <w:ind w:left="360"/>
      </w:pPr>
    </w:p>
    <w:p w:rsidR="00014E36" w:rsidRDefault="00014E36" w:rsidP="00014E36">
      <w:pPr>
        <w:ind w:left="360"/>
        <w:rPr>
          <w:bCs/>
          <w:sz w:val="20"/>
        </w:rPr>
      </w:pPr>
      <w:r>
        <w:t xml:space="preserve">                                                                                </w:t>
      </w:r>
      <w:r>
        <w:tab/>
      </w:r>
      <w:r>
        <w:rPr>
          <w:sz w:val="20"/>
        </w:rPr>
        <w:t xml:space="preserve"> podpis osoby upoważnionej</w:t>
      </w:r>
    </w:p>
    <w:p w:rsidR="00014E36" w:rsidRDefault="00014E36" w:rsidP="00014E36"/>
    <w:p w:rsidR="00014E36" w:rsidRDefault="00014E36" w:rsidP="00014E36"/>
    <w:p w:rsidR="00014E36" w:rsidRDefault="00014E36" w:rsidP="00014E36"/>
    <w:p w:rsidR="00014E36" w:rsidRDefault="00014E36" w:rsidP="00014E36">
      <w:pPr>
        <w:ind w:left="720"/>
      </w:pPr>
      <w:r>
        <w:t>*niepotrzebne skre</w:t>
      </w:r>
      <w:bookmarkStart w:id="0" w:name="_GoBack"/>
      <w:bookmarkEnd w:id="0"/>
      <w:r w:rsidR="00B82928">
        <w:t>ś</w:t>
      </w:r>
      <w:r>
        <w:t>lić</w:t>
      </w:r>
    </w:p>
    <w:p w:rsidR="00F25F4D" w:rsidRPr="004C2373" w:rsidRDefault="00F25F4D" w:rsidP="008108D8">
      <w:pPr>
        <w:tabs>
          <w:tab w:val="left" w:pos="7260"/>
        </w:tabs>
        <w:rPr>
          <w:rFonts w:asciiTheme="minorHAnsi" w:hAnsiTheme="minorHAnsi" w:cstheme="minorHAnsi"/>
        </w:rPr>
      </w:pPr>
    </w:p>
    <w:sectPr w:rsidR="00F25F4D" w:rsidRPr="004C2373" w:rsidSect="005B34E6">
      <w:headerReference w:type="default" r:id="rId12"/>
      <w:footerReference w:type="default" r:id="rId13"/>
      <w:headerReference w:type="first" r:id="rId14"/>
      <w:pgSz w:w="11906" w:h="16838"/>
      <w:pgMar w:top="167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8D0" w:rsidRDefault="005658D0" w:rsidP="008338CA">
      <w:pPr>
        <w:spacing w:after="0" w:line="240" w:lineRule="auto"/>
      </w:pPr>
      <w:r>
        <w:separator/>
      </w:r>
    </w:p>
  </w:endnote>
  <w:endnote w:type="continuationSeparator" w:id="0">
    <w:p w:rsidR="005658D0" w:rsidRDefault="005658D0" w:rsidP="00833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id w:val="3149411"/>
      <w:docPartObj>
        <w:docPartGallery w:val="Page Numbers (Bottom of Page)"/>
        <w:docPartUnique/>
      </w:docPartObj>
    </w:sdtPr>
    <w:sdtEndPr/>
    <w:sdtContent>
      <w:p w:rsidR="005658D0" w:rsidRPr="008108D8" w:rsidRDefault="00A12461">
        <w:pPr>
          <w:pStyle w:val="Stopka"/>
          <w:jc w:val="right"/>
          <w:rPr>
            <w:sz w:val="20"/>
          </w:rPr>
        </w:pPr>
        <w:r w:rsidRPr="008108D8">
          <w:rPr>
            <w:sz w:val="20"/>
          </w:rPr>
          <w:fldChar w:fldCharType="begin"/>
        </w:r>
        <w:r w:rsidR="005658D0" w:rsidRPr="008108D8">
          <w:rPr>
            <w:sz w:val="20"/>
          </w:rPr>
          <w:instrText xml:space="preserve"> PAGE   \* MERGEFORMAT </w:instrText>
        </w:r>
        <w:r w:rsidRPr="008108D8">
          <w:rPr>
            <w:sz w:val="20"/>
          </w:rPr>
          <w:fldChar w:fldCharType="separate"/>
        </w:r>
        <w:r w:rsidR="00B82928">
          <w:rPr>
            <w:noProof/>
            <w:sz w:val="20"/>
          </w:rPr>
          <w:t>2</w:t>
        </w:r>
        <w:r w:rsidRPr="008108D8">
          <w:rPr>
            <w:sz w:val="20"/>
          </w:rPr>
          <w:fldChar w:fldCharType="end"/>
        </w:r>
      </w:p>
    </w:sdtContent>
  </w:sdt>
  <w:p w:rsidR="005658D0" w:rsidRDefault="005658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8D0" w:rsidRDefault="005658D0" w:rsidP="008338CA">
      <w:pPr>
        <w:spacing w:after="0" w:line="240" w:lineRule="auto"/>
      </w:pPr>
      <w:r>
        <w:separator/>
      </w:r>
    </w:p>
  </w:footnote>
  <w:footnote w:type="continuationSeparator" w:id="0">
    <w:p w:rsidR="005658D0" w:rsidRDefault="005658D0" w:rsidP="00833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8D0" w:rsidRDefault="005658D0" w:rsidP="00D016E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360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-270154</wp:posOffset>
          </wp:positionV>
          <wp:extent cx="1231265" cy="695325"/>
          <wp:effectExtent l="0" t="0" r="6985" b="9525"/>
          <wp:wrapSquare wrapText="bothSides"/>
          <wp:docPr id="5" name="Obraz 1" descr="logo_FE_Polska_Cyfrowa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E_Polska_Cyfrowa_rgb-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126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-168453</wp:posOffset>
          </wp:positionV>
          <wp:extent cx="1764030" cy="571500"/>
          <wp:effectExtent l="0" t="0" r="7620" b="0"/>
          <wp:wrapSquare wrapText="bothSides"/>
          <wp:docPr id="7" name="Obraz 2" descr="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6403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5648" behindDoc="0" locked="0" layoutInCell="1" allowOverlap="1">
          <wp:simplePos x="0" y="0"/>
          <wp:positionH relativeFrom="margin">
            <wp:posOffset>1951228</wp:posOffset>
          </wp:positionH>
          <wp:positionV relativeFrom="paragraph">
            <wp:posOffset>-306070</wp:posOffset>
          </wp:positionV>
          <wp:extent cx="1685925" cy="914400"/>
          <wp:effectExtent l="19050" t="0" r="9525" b="0"/>
          <wp:wrapSquare wrapText="bothSides"/>
          <wp:docPr id="6" name="Obraz 3" descr="CPPC_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PPC_A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68592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8D0" w:rsidRDefault="005658D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margin">
            <wp:posOffset>2052955</wp:posOffset>
          </wp:positionH>
          <wp:positionV relativeFrom="paragraph">
            <wp:posOffset>-344805</wp:posOffset>
          </wp:positionV>
          <wp:extent cx="1685925" cy="914400"/>
          <wp:effectExtent l="19050" t="0" r="9525" b="0"/>
          <wp:wrapSquare wrapText="bothSides"/>
          <wp:docPr id="4" name="Obraz 3" descr="CPPC_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PPC_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592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margin">
            <wp:posOffset>3986530</wp:posOffset>
          </wp:positionH>
          <wp:positionV relativeFrom="paragraph">
            <wp:posOffset>-173355</wp:posOffset>
          </wp:positionV>
          <wp:extent cx="1764030" cy="571500"/>
          <wp:effectExtent l="19050" t="0" r="7620" b="0"/>
          <wp:wrapSquare wrapText="bothSides"/>
          <wp:docPr id="3" name="Obraz 2" descr="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6403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margin">
            <wp:posOffset>14605</wp:posOffset>
          </wp:positionH>
          <wp:positionV relativeFrom="paragraph">
            <wp:posOffset>-234950</wp:posOffset>
          </wp:positionV>
          <wp:extent cx="1231265" cy="695325"/>
          <wp:effectExtent l="19050" t="0" r="6985" b="0"/>
          <wp:wrapSquare wrapText="bothSides"/>
          <wp:docPr id="2" name="Obraz 1" descr="logo_FE_Polska_Cyfrowa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E_Polska_Cyfrowa_rgb-1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3126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1F4"/>
    <w:multiLevelType w:val="hybridMultilevel"/>
    <w:tmpl w:val="54A000D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F15234"/>
    <w:multiLevelType w:val="hybridMultilevel"/>
    <w:tmpl w:val="1108A1D6"/>
    <w:lvl w:ilvl="0" w:tplc="777C6FF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15C4B04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3">
    <w:nsid w:val="0981393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97F4DEA"/>
    <w:multiLevelType w:val="hybridMultilevel"/>
    <w:tmpl w:val="C4D250F6"/>
    <w:lvl w:ilvl="0" w:tplc="04150017">
      <w:start w:val="3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C967AB"/>
    <w:multiLevelType w:val="hybridMultilevel"/>
    <w:tmpl w:val="1CFA043C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C38A2A50">
      <w:start w:val="1"/>
      <w:numFmt w:val="decimal"/>
      <w:lvlText w:val="%3)"/>
      <w:lvlJc w:val="left"/>
      <w:pPr>
        <w:ind w:left="163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6">
    <w:nsid w:val="1A9E4900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7">
    <w:nsid w:val="1BF37163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8">
    <w:nsid w:val="1CAF1286"/>
    <w:multiLevelType w:val="multilevel"/>
    <w:tmpl w:val="20A6E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D6D23B4"/>
    <w:multiLevelType w:val="hybridMultilevel"/>
    <w:tmpl w:val="C974FF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B86256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1">
    <w:nsid w:val="2341397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7707C4B"/>
    <w:multiLevelType w:val="hybridMultilevel"/>
    <w:tmpl w:val="CB7AAD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4A7F5D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4">
    <w:nsid w:val="49B43516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5">
    <w:nsid w:val="4EF70D54"/>
    <w:multiLevelType w:val="hybridMultilevel"/>
    <w:tmpl w:val="1D828482"/>
    <w:lvl w:ilvl="0" w:tplc="579C6BC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82121CE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7">
    <w:nsid w:val="67102E5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466367F"/>
    <w:multiLevelType w:val="multilevel"/>
    <w:tmpl w:val="5AA60AF2"/>
    <w:lvl w:ilvl="0">
      <w:start w:val="1"/>
      <w:numFmt w:val="decimal"/>
      <w:pStyle w:val="paragrafnumeracjaZnakZnakZnakZnak"/>
      <w:lvlText w:val="%1."/>
      <w:lvlJc w:val="left"/>
      <w:pPr>
        <w:tabs>
          <w:tab w:val="num" w:pos="284"/>
        </w:tabs>
        <w:ind w:left="283" w:hanging="283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905"/>
        </w:tabs>
        <w:ind w:left="905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77CD44A0"/>
    <w:multiLevelType w:val="hybridMultilevel"/>
    <w:tmpl w:val="525041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7B941FB4"/>
    <w:multiLevelType w:val="hybridMultilevel"/>
    <w:tmpl w:val="9FD668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1E36AC"/>
    <w:multiLevelType w:val="hybridMultilevel"/>
    <w:tmpl w:val="6388F2D6"/>
    <w:lvl w:ilvl="0" w:tplc="81F2A354">
      <w:start w:val="1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7DDD6361"/>
    <w:multiLevelType w:val="multilevel"/>
    <w:tmpl w:val="37307BD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7E793DD0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25">
    <w:nsid w:val="7F66467E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num w:numId="1">
    <w:abstractNumId w:val="1"/>
  </w:num>
  <w:num w:numId="2">
    <w:abstractNumId w:val="9"/>
  </w:num>
  <w:num w:numId="3">
    <w:abstractNumId w:val="21"/>
  </w:num>
  <w:num w:numId="4">
    <w:abstractNumId w:val="19"/>
  </w:num>
  <w:num w:numId="5">
    <w:abstractNumId w:val="22"/>
  </w:num>
  <w:num w:numId="6">
    <w:abstractNumId w:val="15"/>
  </w:num>
  <w:num w:numId="7">
    <w:abstractNumId w:val="4"/>
  </w:num>
  <w:num w:numId="8">
    <w:abstractNumId w:val="0"/>
  </w:num>
  <w:num w:numId="9">
    <w:abstractNumId w:val="11"/>
  </w:num>
  <w:num w:numId="10">
    <w:abstractNumId w:val="18"/>
  </w:num>
  <w:num w:numId="11">
    <w:abstractNumId w:val="3"/>
  </w:num>
  <w:num w:numId="12">
    <w:abstractNumId w:val="13"/>
  </w:num>
  <w:num w:numId="13">
    <w:abstractNumId w:val="23"/>
  </w:num>
  <w:num w:numId="14">
    <w:abstractNumId w:val="17"/>
  </w:num>
  <w:num w:numId="15">
    <w:abstractNumId w:val="24"/>
  </w:num>
  <w:num w:numId="16">
    <w:abstractNumId w:val="7"/>
  </w:num>
  <w:num w:numId="17">
    <w:abstractNumId w:val="2"/>
  </w:num>
  <w:num w:numId="18">
    <w:abstractNumId w:val="6"/>
  </w:num>
  <w:num w:numId="19">
    <w:abstractNumId w:val="5"/>
  </w:num>
  <w:num w:numId="20">
    <w:abstractNumId w:val="16"/>
  </w:num>
  <w:num w:numId="21">
    <w:abstractNumId w:val="10"/>
  </w:num>
  <w:num w:numId="22">
    <w:abstractNumId w:val="14"/>
  </w:num>
  <w:num w:numId="23">
    <w:abstractNumId w:val="25"/>
  </w:num>
  <w:num w:numId="24">
    <w:abstractNumId w:val="8"/>
  </w:num>
  <w:num w:numId="25">
    <w:abstractNumId w:val="12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attachedTemplate r:id="rId1"/>
  <w:trackRevision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77B"/>
    <w:rsid w:val="00014E36"/>
    <w:rsid w:val="000607D3"/>
    <w:rsid w:val="0006426A"/>
    <w:rsid w:val="000F666F"/>
    <w:rsid w:val="001516EB"/>
    <w:rsid w:val="0015551A"/>
    <w:rsid w:val="00163C14"/>
    <w:rsid w:val="00255515"/>
    <w:rsid w:val="00274A19"/>
    <w:rsid w:val="002F3CFA"/>
    <w:rsid w:val="0030016A"/>
    <w:rsid w:val="00371CFC"/>
    <w:rsid w:val="0038127F"/>
    <w:rsid w:val="0039325A"/>
    <w:rsid w:val="003C0205"/>
    <w:rsid w:val="003D3B58"/>
    <w:rsid w:val="00401B5F"/>
    <w:rsid w:val="004258BD"/>
    <w:rsid w:val="00442680"/>
    <w:rsid w:val="00470737"/>
    <w:rsid w:val="00475F1C"/>
    <w:rsid w:val="00495AE2"/>
    <w:rsid w:val="004C2373"/>
    <w:rsid w:val="004C3486"/>
    <w:rsid w:val="004C7533"/>
    <w:rsid w:val="004D0266"/>
    <w:rsid w:val="004E1C71"/>
    <w:rsid w:val="005021F4"/>
    <w:rsid w:val="00542419"/>
    <w:rsid w:val="005439E7"/>
    <w:rsid w:val="00553B61"/>
    <w:rsid w:val="00553C60"/>
    <w:rsid w:val="005658D0"/>
    <w:rsid w:val="00574640"/>
    <w:rsid w:val="0058739A"/>
    <w:rsid w:val="005873DE"/>
    <w:rsid w:val="00590C40"/>
    <w:rsid w:val="005A38B9"/>
    <w:rsid w:val="005A4ED8"/>
    <w:rsid w:val="005B34E6"/>
    <w:rsid w:val="005C0EE9"/>
    <w:rsid w:val="005D4E63"/>
    <w:rsid w:val="006352B1"/>
    <w:rsid w:val="00636255"/>
    <w:rsid w:val="0069296A"/>
    <w:rsid w:val="006A6EDD"/>
    <w:rsid w:val="00725D67"/>
    <w:rsid w:val="007A0B1C"/>
    <w:rsid w:val="007A3B14"/>
    <w:rsid w:val="007C3101"/>
    <w:rsid w:val="007C5685"/>
    <w:rsid w:val="007D3E88"/>
    <w:rsid w:val="007D5196"/>
    <w:rsid w:val="008108D8"/>
    <w:rsid w:val="008338CA"/>
    <w:rsid w:val="008A3647"/>
    <w:rsid w:val="008C4E75"/>
    <w:rsid w:val="008C660F"/>
    <w:rsid w:val="008D0F17"/>
    <w:rsid w:val="00900DEC"/>
    <w:rsid w:val="00922CC2"/>
    <w:rsid w:val="00964754"/>
    <w:rsid w:val="009A062B"/>
    <w:rsid w:val="009E754D"/>
    <w:rsid w:val="009F62AC"/>
    <w:rsid w:val="00A12461"/>
    <w:rsid w:val="00A12C1A"/>
    <w:rsid w:val="00A17CF1"/>
    <w:rsid w:val="00A5745F"/>
    <w:rsid w:val="00A65FF8"/>
    <w:rsid w:val="00A67B01"/>
    <w:rsid w:val="00AA35BC"/>
    <w:rsid w:val="00AC1C30"/>
    <w:rsid w:val="00B745DC"/>
    <w:rsid w:val="00B82928"/>
    <w:rsid w:val="00B92880"/>
    <w:rsid w:val="00BC090F"/>
    <w:rsid w:val="00BC45E6"/>
    <w:rsid w:val="00BD627A"/>
    <w:rsid w:val="00BD7240"/>
    <w:rsid w:val="00BE0B6E"/>
    <w:rsid w:val="00BF1502"/>
    <w:rsid w:val="00C606EF"/>
    <w:rsid w:val="00C64736"/>
    <w:rsid w:val="00C64BA8"/>
    <w:rsid w:val="00C963B5"/>
    <w:rsid w:val="00CA30B9"/>
    <w:rsid w:val="00CD109A"/>
    <w:rsid w:val="00CF3B44"/>
    <w:rsid w:val="00D016EC"/>
    <w:rsid w:val="00D1190D"/>
    <w:rsid w:val="00D2720D"/>
    <w:rsid w:val="00DC27BF"/>
    <w:rsid w:val="00E05D03"/>
    <w:rsid w:val="00E20AA2"/>
    <w:rsid w:val="00E42790"/>
    <w:rsid w:val="00E52552"/>
    <w:rsid w:val="00E949A7"/>
    <w:rsid w:val="00EA715D"/>
    <w:rsid w:val="00EE149D"/>
    <w:rsid w:val="00F01758"/>
    <w:rsid w:val="00F20226"/>
    <w:rsid w:val="00F25F4D"/>
    <w:rsid w:val="00F40E20"/>
    <w:rsid w:val="00F43E94"/>
    <w:rsid w:val="00F6477B"/>
    <w:rsid w:val="00F96828"/>
    <w:rsid w:val="00FE22D5"/>
    <w:rsid w:val="00FE5D08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D08"/>
    <w:pPr>
      <w:spacing w:after="120"/>
      <w:ind w:left="714" w:hanging="357"/>
      <w:jc w:val="both"/>
    </w:pPr>
    <w:rPr>
      <w:rFonts w:ascii="Trebuchet MS" w:hAnsi="Trebuchet MS"/>
    </w:rPr>
  </w:style>
  <w:style w:type="paragraph" w:styleId="Nagwek1">
    <w:name w:val="heading 1"/>
    <w:basedOn w:val="Normalny"/>
    <w:next w:val="Normalny"/>
    <w:link w:val="Nagwek1Znak"/>
    <w:qFormat/>
    <w:rsid w:val="00E949A7"/>
    <w:pPr>
      <w:keepNext/>
      <w:keepLines/>
      <w:spacing w:before="480" w:after="0"/>
      <w:ind w:left="0" w:firstLine="0"/>
      <w:jc w:val="left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49A7"/>
    <w:pPr>
      <w:keepNext/>
      <w:keepLines/>
      <w:spacing w:before="200" w:after="0"/>
      <w:ind w:left="0" w:firstLine="0"/>
      <w:jc w:val="left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8338CA"/>
  </w:style>
  <w:style w:type="paragraph" w:styleId="Stopka">
    <w:name w:val="footer"/>
    <w:basedOn w:val="Normalny"/>
    <w:link w:val="Stopka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38CA"/>
  </w:style>
  <w:style w:type="paragraph" w:styleId="Tekstdymka">
    <w:name w:val="Balloon Text"/>
    <w:basedOn w:val="Normalny"/>
    <w:link w:val="TekstdymkaZnak"/>
    <w:uiPriority w:val="99"/>
    <w:semiHidden/>
    <w:unhideWhenUsed/>
    <w:rsid w:val="008338CA"/>
    <w:pPr>
      <w:spacing w:after="0" w:line="240" w:lineRule="auto"/>
      <w:ind w:left="0" w:firstLine="0"/>
      <w:jc w:val="left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8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949A7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49A7"/>
    <w:rPr>
      <w:rFonts w:ascii="Trebuchet MS" w:eastAsiaTheme="majorEastAsia" w:hAnsi="Trebuchet MS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949A7"/>
    <w:pPr>
      <w:pBdr>
        <w:bottom w:val="single" w:sz="8" w:space="4" w:color="4F81BD" w:themeColor="accent1"/>
      </w:pBdr>
      <w:spacing w:after="300" w:line="240" w:lineRule="auto"/>
      <w:ind w:left="0" w:firstLine="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949A7"/>
    <w:rPr>
      <w:rFonts w:ascii="Trebuchet MS" w:eastAsiaTheme="majorEastAsia" w:hAnsi="Trebuchet MS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49A7"/>
    <w:pPr>
      <w:numPr>
        <w:ilvl w:val="1"/>
      </w:numPr>
      <w:spacing w:after="200"/>
      <w:ind w:left="714" w:hanging="357"/>
      <w:jc w:val="left"/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949A7"/>
    <w:rPr>
      <w:rFonts w:ascii="Trebuchet MS" w:eastAsiaTheme="majorEastAsia" w:hAnsi="Trebuchet MS" w:cstheme="majorBidi"/>
      <w:i/>
      <w:iCs/>
      <w:color w:val="4F81BD" w:themeColor="accent1"/>
      <w:spacing w:val="15"/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3C0205"/>
    <w:pPr>
      <w:spacing w:after="0" w:line="240" w:lineRule="auto"/>
      <w:ind w:left="0" w:firstLine="0"/>
      <w:jc w:val="left"/>
    </w:pPr>
    <w:rPr>
      <w:rFonts w:ascii="Garamond" w:eastAsia="Times New Roman" w:hAnsi="Garamond" w:cs="Times New Roman"/>
      <w:i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0205"/>
    <w:rPr>
      <w:rFonts w:ascii="Garamond" w:eastAsia="Times New Roman" w:hAnsi="Garamond" w:cs="Times New Roman"/>
      <w:i/>
      <w:sz w:val="28"/>
      <w:szCs w:val="20"/>
      <w:lang w:eastAsia="pl-PL"/>
    </w:rPr>
  </w:style>
  <w:style w:type="paragraph" w:styleId="Bezodstpw">
    <w:name w:val="No Spacing"/>
    <w:uiPriority w:val="1"/>
    <w:qFormat/>
    <w:rsid w:val="00FE5D08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character" w:styleId="Hipercze">
    <w:name w:val="Hyperlink"/>
    <w:uiPriority w:val="99"/>
    <w:unhideWhenUsed/>
    <w:rsid w:val="004E1C71"/>
    <w:rPr>
      <w:color w:val="0000FF"/>
      <w:u w:val="single"/>
    </w:rPr>
  </w:style>
  <w:style w:type="table" w:styleId="Tabela-Siatka">
    <w:name w:val="Table Grid"/>
    <w:basedOn w:val="Standardowy"/>
    <w:uiPriority w:val="39"/>
    <w:rsid w:val="00635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D026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B745DC"/>
    <w:rPr>
      <w:color w:val="800080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BC090F"/>
    <w:rPr>
      <w:b/>
      <w:bCs/>
    </w:rPr>
  </w:style>
  <w:style w:type="paragraph" w:customStyle="1" w:styleId="paragrafnumeracjaZnakZnakZnakZnak">
    <w:name w:val="paragraf_numeracja Znak Znak Znak Znak"/>
    <w:basedOn w:val="Normalny"/>
    <w:link w:val="paragrafnumeracjaZnakZnakZnakZnakZnak"/>
    <w:rsid w:val="004C2373"/>
    <w:pPr>
      <w:numPr>
        <w:numId w:val="10"/>
      </w:numPr>
      <w:spacing w:after="0" w:line="240" w:lineRule="auto"/>
      <w:jc w:val="left"/>
    </w:pPr>
    <w:rPr>
      <w:rFonts w:ascii="Arial Narrow" w:eastAsia="Times New Roman" w:hAnsi="Arial Narrow" w:cs="Times New Roman"/>
      <w:noProof/>
      <w:sz w:val="20"/>
      <w:szCs w:val="24"/>
      <w:lang w:eastAsia="pl-PL"/>
    </w:rPr>
  </w:style>
  <w:style w:type="character" w:customStyle="1" w:styleId="paragrafnumeracjaZnakZnakZnakZnakZnak">
    <w:name w:val="paragraf_numeracja Znak Znak Znak Znak Znak"/>
    <w:link w:val="paragrafnumeracjaZnakZnakZnakZnak"/>
    <w:rsid w:val="004C2373"/>
    <w:rPr>
      <w:rFonts w:ascii="Arial Narrow" w:eastAsia="Times New Roman" w:hAnsi="Arial Narrow" w:cs="Times New Roman"/>
      <w:noProof/>
      <w:sz w:val="20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D08"/>
    <w:pPr>
      <w:spacing w:after="120"/>
      <w:ind w:left="714" w:hanging="357"/>
      <w:jc w:val="both"/>
    </w:pPr>
    <w:rPr>
      <w:rFonts w:ascii="Trebuchet MS" w:hAnsi="Trebuchet MS"/>
    </w:rPr>
  </w:style>
  <w:style w:type="paragraph" w:styleId="Nagwek1">
    <w:name w:val="heading 1"/>
    <w:basedOn w:val="Normalny"/>
    <w:next w:val="Normalny"/>
    <w:link w:val="Nagwek1Znak"/>
    <w:qFormat/>
    <w:rsid w:val="00E949A7"/>
    <w:pPr>
      <w:keepNext/>
      <w:keepLines/>
      <w:spacing w:before="480" w:after="0"/>
      <w:ind w:left="0" w:firstLine="0"/>
      <w:jc w:val="left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49A7"/>
    <w:pPr>
      <w:keepNext/>
      <w:keepLines/>
      <w:spacing w:before="200" w:after="0"/>
      <w:ind w:left="0" w:firstLine="0"/>
      <w:jc w:val="left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8338CA"/>
  </w:style>
  <w:style w:type="paragraph" w:styleId="Stopka">
    <w:name w:val="footer"/>
    <w:basedOn w:val="Normalny"/>
    <w:link w:val="Stopka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38CA"/>
  </w:style>
  <w:style w:type="paragraph" w:styleId="Tekstdymka">
    <w:name w:val="Balloon Text"/>
    <w:basedOn w:val="Normalny"/>
    <w:link w:val="TekstdymkaZnak"/>
    <w:uiPriority w:val="99"/>
    <w:semiHidden/>
    <w:unhideWhenUsed/>
    <w:rsid w:val="008338CA"/>
    <w:pPr>
      <w:spacing w:after="0" w:line="240" w:lineRule="auto"/>
      <w:ind w:left="0" w:firstLine="0"/>
      <w:jc w:val="left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8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949A7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49A7"/>
    <w:rPr>
      <w:rFonts w:ascii="Trebuchet MS" w:eastAsiaTheme="majorEastAsia" w:hAnsi="Trebuchet MS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949A7"/>
    <w:pPr>
      <w:pBdr>
        <w:bottom w:val="single" w:sz="8" w:space="4" w:color="4F81BD" w:themeColor="accent1"/>
      </w:pBdr>
      <w:spacing w:after="300" w:line="240" w:lineRule="auto"/>
      <w:ind w:left="0" w:firstLine="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949A7"/>
    <w:rPr>
      <w:rFonts w:ascii="Trebuchet MS" w:eastAsiaTheme="majorEastAsia" w:hAnsi="Trebuchet MS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49A7"/>
    <w:pPr>
      <w:numPr>
        <w:ilvl w:val="1"/>
      </w:numPr>
      <w:spacing w:after="200"/>
      <w:ind w:left="714" w:hanging="357"/>
      <w:jc w:val="left"/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949A7"/>
    <w:rPr>
      <w:rFonts w:ascii="Trebuchet MS" w:eastAsiaTheme="majorEastAsia" w:hAnsi="Trebuchet MS" w:cstheme="majorBidi"/>
      <w:i/>
      <w:iCs/>
      <w:color w:val="4F81BD" w:themeColor="accent1"/>
      <w:spacing w:val="15"/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3C0205"/>
    <w:pPr>
      <w:spacing w:after="0" w:line="240" w:lineRule="auto"/>
      <w:ind w:left="0" w:firstLine="0"/>
      <w:jc w:val="left"/>
    </w:pPr>
    <w:rPr>
      <w:rFonts w:ascii="Garamond" w:eastAsia="Times New Roman" w:hAnsi="Garamond" w:cs="Times New Roman"/>
      <w:i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0205"/>
    <w:rPr>
      <w:rFonts w:ascii="Garamond" w:eastAsia="Times New Roman" w:hAnsi="Garamond" w:cs="Times New Roman"/>
      <w:i/>
      <w:sz w:val="28"/>
      <w:szCs w:val="20"/>
      <w:lang w:eastAsia="pl-PL"/>
    </w:rPr>
  </w:style>
  <w:style w:type="paragraph" w:styleId="Bezodstpw">
    <w:name w:val="No Spacing"/>
    <w:uiPriority w:val="1"/>
    <w:qFormat/>
    <w:rsid w:val="00FE5D08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character" w:styleId="Hipercze">
    <w:name w:val="Hyperlink"/>
    <w:uiPriority w:val="99"/>
    <w:unhideWhenUsed/>
    <w:rsid w:val="004E1C71"/>
    <w:rPr>
      <w:color w:val="0000FF"/>
      <w:u w:val="single"/>
    </w:rPr>
  </w:style>
  <w:style w:type="table" w:styleId="Tabela-Siatka">
    <w:name w:val="Table Grid"/>
    <w:basedOn w:val="Standardowy"/>
    <w:uiPriority w:val="39"/>
    <w:rsid w:val="00635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D026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B745DC"/>
    <w:rPr>
      <w:color w:val="800080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BC090F"/>
    <w:rPr>
      <w:b/>
      <w:bCs/>
    </w:rPr>
  </w:style>
  <w:style w:type="paragraph" w:customStyle="1" w:styleId="paragrafnumeracjaZnakZnakZnakZnak">
    <w:name w:val="paragraf_numeracja Znak Znak Znak Znak"/>
    <w:basedOn w:val="Normalny"/>
    <w:link w:val="paragrafnumeracjaZnakZnakZnakZnakZnak"/>
    <w:rsid w:val="004C2373"/>
    <w:pPr>
      <w:numPr>
        <w:numId w:val="10"/>
      </w:numPr>
      <w:spacing w:after="0" w:line="240" w:lineRule="auto"/>
      <w:jc w:val="left"/>
    </w:pPr>
    <w:rPr>
      <w:rFonts w:ascii="Arial Narrow" w:eastAsia="Times New Roman" w:hAnsi="Arial Narrow" w:cs="Times New Roman"/>
      <w:noProof/>
      <w:sz w:val="20"/>
      <w:szCs w:val="24"/>
      <w:lang w:eastAsia="pl-PL"/>
    </w:rPr>
  </w:style>
  <w:style w:type="character" w:customStyle="1" w:styleId="paragrafnumeracjaZnakZnakZnakZnakZnak">
    <w:name w:val="paragraf_numeracja Znak Znak Znak Znak Znak"/>
    <w:link w:val="paragrafnumeracjaZnakZnakZnakZnak"/>
    <w:rsid w:val="004C2373"/>
    <w:rPr>
      <w:rFonts w:ascii="Arial Narrow" w:eastAsia="Times New Roman" w:hAnsi="Arial Narrow" w:cs="Times New Roman"/>
      <w:noProof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2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ienibor\Documents\wzory%20dokument&#243;w\Papier%20firmowy%20do%20korespondencji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57C5BC2BC0028499A87D7C3E7D77A89" ma:contentTypeVersion="0" ma:contentTypeDescription="Utwórz nowy dokument." ma:contentTypeScope="" ma:versionID="ee8b3f13d103822fd8d026a272d40a5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E26D9-E1BA-465C-95F1-87ADB6346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9576E6-3C08-4D85-9070-021831DE72F6}">
  <ds:schemaRefs>
    <ds:schemaRef ds:uri="http://purl.org/dc/terms/"/>
    <ds:schemaRef ds:uri="http://www.w3.org/XML/1998/namespace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D5D2E01-C3FF-4175-ABC0-677E9EDB1B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E7356C-C65A-4121-9553-492638087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do korespondencji.dotx</Template>
  <TotalTime>1</TotalTime>
  <Pages>2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agienibor</dc:creator>
  <cp:lastModifiedBy>waldi</cp:lastModifiedBy>
  <cp:revision>3</cp:revision>
  <cp:lastPrinted>2016-03-23T09:04:00Z</cp:lastPrinted>
  <dcterms:created xsi:type="dcterms:W3CDTF">2017-02-23T16:36:00Z</dcterms:created>
  <dcterms:modified xsi:type="dcterms:W3CDTF">2017-02-23T16:36:00Z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0x010100357C5BC2BC0028499A87D7C3E7D77A89</vt:lpwstr>
  </property>
</Properties>
</file>