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276" w:rsidRPr="00263276" w:rsidRDefault="00263276" w:rsidP="00263276">
      <w:pPr>
        <w:spacing w:after="0" w:line="240" w:lineRule="auto"/>
        <w:jc w:val="right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>Załącznik nr 4</w:t>
      </w:r>
    </w:p>
    <w:p w:rsidR="00263276" w:rsidRDefault="00263276" w:rsidP="00263276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:rsidR="00102720" w:rsidRPr="00263276" w:rsidRDefault="00102720" w:rsidP="00263276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pl-PL"/>
        </w:rPr>
      </w:pPr>
    </w:p>
    <w:p w:rsidR="00263276" w:rsidRPr="00263276" w:rsidRDefault="00263276" w:rsidP="002632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>………………..............................</w:t>
      </w:r>
    </w:p>
    <w:p w:rsidR="00263276" w:rsidRPr="00263276" w:rsidRDefault="00263276" w:rsidP="002632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 xml:space="preserve">pieczątka oferenta, nr faks, e-mail                                                                               </w:t>
      </w:r>
    </w:p>
    <w:p w:rsidR="00263276" w:rsidRPr="00263276" w:rsidRDefault="00263276" w:rsidP="002632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63276" w:rsidRPr="00263276" w:rsidRDefault="00263276" w:rsidP="002632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</w:t>
      </w:r>
      <w:r w:rsidRPr="00263276">
        <w:rPr>
          <w:rFonts w:ascii="Times New Roman" w:eastAsia="Times New Roman" w:hAnsi="Times New Roman" w:cs="Times New Roman"/>
          <w:b/>
          <w:lang w:eastAsia="pl-PL"/>
        </w:rPr>
        <w:t>OFERTA</w:t>
      </w:r>
    </w:p>
    <w:p w:rsidR="00263276" w:rsidRPr="00263276" w:rsidRDefault="00263276" w:rsidP="002632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63276" w:rsidRPr="00263276" w:rsidRDefault="00263276" w:rsidP="0026327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 xml:space="preserve">Odpowiadając na skierowane do nas zapytanie ofertowe prowadzone przez Zamawiającego </w:t>
      </w:r>
      <w:r w:rsidRPr="00263276">
        <w:rPr>
          <w:rFonts w:ascii="Times New Roman" w:eastAsia="Times New Roman" w:hAnsi="Times New Roman" w:cs="Times New Roman"/>
          <w:bCs/>
          <w:lang w:eastAsia="pl-PL"/>
        </w:rPr>
        <w:t xml:space="preserve">Muzeum Narodowe w Warszawie </w:t>
      </w:r>
      <w:r w:rsidRPr="00263276">
        <w:rPr>
          <w:rFonts w:ascii="Times New Roman" w:eastAsia="Times New Roman" w:hAnsi="Times New Roman" w:cs="Times New Roman"/>
          <w:lang w:eastAsia="pl-PL"/>
        </w:rPr>
        <w:t xml:space="preserve">dotyczące zamówienia publicznego realizowanego na podstawie </w:t>
      </w:r>
      <w:r w:rsidRPr="00263276">
        <w:rPr>
          <w:rFonts w:ascii="Times New Roman" w:eastAsia="Times New Roman" w:hAnsi="Times New Roman" w:cs="Times New Roman"/>
          <w:bCs/>
          <w:i/>
          <w:lang w:eastAsia="pl-PL"/>
        </w:rPr>
        <w:t xml:space="preserve">regulaminu udzielenia zamówień publicznych, </w:t>
      </w:r>
      <w:r w:rsidRPr="00263276">
        <w:rPr>
          <w:rFonts w:ascii="Times New Roman" w:eastAsia="Times New Roman" w:hAnsi="Times New Roman" w:cs="Times New Roman"/>
          <w:i/>
          <w:iCs/>
          <w:lang w:eastAsia="pl-PL"/>
        </w:rPr>
        <w:t>których wartość nie przekracza netto wyrażonej w złotych równowartości</w:t>
      </w:r>
      <w:r w:rsidRPr="00263276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263276">
        <w:rPr>
          <w:rFonts w:ascii="Times New Roman" w:eastAsia="Times New Roman" w:hAnsi="Times New Roman" w:cs="Times New Roman"/>
          <w:i/>
          <w:iCs/>
          <w:lang w:eastAsia="pl-PL"/>
        </w:rPr>
        <w:t>kwoty 30 000 EURO</w:t>
      </w:r>
      <w:r w:rsidRPr="00263276">
        <w:rPr>
          <w:rFonts w:ascii="Times New Roman" w:eastAsia="Times New Roman" w:hAnsi="Times New Roman" w:cs="Times New Roman"/>
          <w:iCs/>
          <w:lang w:eastAsia="pl-PL"/>
        </w:rPr>
        <w:t xml:space="preserve"> w związku z </w:t>
      </w:r>
      <w:r w:rsidRPr="00263276">
        <w:rPr>
          <w:rFonts w:ascii="Times New Roman" w:eastAsia="Times New Roman" w:hAnsi="Times New Roman" w:cs="Times New Roman"/>
          <w:iCs/>
          <w:lang w:eastAsia="pl-PL"/>
        </w:rPr>
        <w:br/>
      </w:r>
      <w:r w:rsidRPr="00263276">
        <w:rPr>
          <w:rFonts w:ascii="Times New Roman" w:eastAsia="Times New Roman" w:hAnsi="Times New Roman" w:cs="Times New Roman"/>
          <w:bCs/>
          <w:lang w:eastAsia="pl-PL"/>
        </w:rPr>
        <w:t xml:space="preserve">art. 4 pkt 8 ustawy z dnia 29 stycznia 2004 r. Prawo zamówień Publicznych </w:t>
      </w:r>
      <w:r w:rsidRPr="00263276">
        <w:rPr>
          <w:rFonts w:ascii="Times New Roman" w:eastAsia="Times New Roman" w:hAnsi="Times New Roman" w:cs="Times New Roman"/>
          <w:bCs/>
          <w:lang w:eastAsia="pl-PL"/>
        </w:rPr>
        <w:br/>
      </w:r>
      <w:r w:rsidRPr="00263276">
        <w:rPr>
          <w:rFonts w:ascii="Times New Roman" w:eastAsia="Times New Roman" w:hAnsi="Times New Roman" w:cs="Times New Roman"/>
          <w:lang w:eastAsia="pl-PL"/>
        </w:rPr>
        <w:t>(tekst jednolity Dz. U. z 2018 r. poz. 1986), a dotyczącego:</w:t>
      </w:r>
    </w:p>
    <w:p w:rsidR="00263276" w:rsidRPr="00263276" w:rsidRDefault="005811AC" w:rsidP="002632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5811AC">
        <w:rPr>
          <w:rFonts w:ascii="Times New Roman" w:eastAsia="Times New Roman" w:hAnsi="Times New Roman" w:cs="Times New Roman"/>
          <w:lang w:eastAsia="pl-PL"/>
        </w:rPr>
        <w:t>Redakcja i uzupełnienie brakujących metadanych opisowych 1142 zabytków sztuki starożytnej ze zbiorów własnych zgromadzonych w Muzeum Narodowym w Warszawie w systemie muzealnym do ewidencjonowania zbiorów, w ramach: projektu pn.: „Rearanżacja stałej ekspozycji Galerii Sztuki Starożytnej Muzeum Narodowego w Warszawie” o nr POIS.08.01.00-14-0007/16  współfinansowanego ze środków w ramach Działania 8.1. Ochrona dziedzictwa kulturowego i rozwój zasobów kultury VIII oś priorytetowa Ochrona dziedzictwa kulturowego i rozwój zasobów kultury Programu Operacyjnego Infrastruktura i Środowisko 2014-2020 (POIiŚ)</w:t>
      </w:r>
    </w:p>
    <w:p w:rsidR="00263276" w:rsidRPr="00263276" w:rsidRDefault="00263276" w:rsidP="002632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63276" w:rsidRPr="00263276" w:rsidRDefault="00263276" w:rsidP="002632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63276" w:rsidRPr="00263276" w:rsidRDefault="00263276" w:rsidP="002632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>składamy ofertę  o następującej treści:</w:t>
      </w:r>
    </w:p>
    <w:p w:rsidR="00263276" w:rsidRPr="00263276" w:rsidRDefault="00263276" w:rsidP="002632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63276" w:rsidRPr="00263276" w:rsidRDefault="00263276" w:rsidP="0060076E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>Oferujemy wykonanie zamówienia za cenę netto</w:t>
      </w:r>
      <w:r w:rsidR="0060076E">
        <w:rPr>
          <w:rFonts w:ascii="Times New Roman" w:eastAsia="Times New Roman" w:hAnsi="Times New Roman" w:cs="Times New Roman"/>
          <w:lang w:eastAsia="pl-PL"/>
        </w:rPr>
        <w:t xml:space="preserve"> (za jeden rekord)</w:t>
      </w:r>
      <w:r w:rsidRPr="00263276">
        <w:rPr>
          <w:rFonts w:ascii="Times New Roman" w:eastAsia="Times New Roman" w:hAnsi="Times New Roman" w:cs="Times New Roman"/>
          <w:lang w:eastAsia="pl-PL"/>
        </w:rPr>
        <w:t xml:space="preserve"> ........................................</w:t>
      </w:r>
      <w:r w:rsidR="0060076E"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0" w:name="_GoBack"/>
      <w:bookmarkEnd w:id="0"/>
      <w:r w:rsidRPr="00263276">
        <w:rPr>
          <w:rFonts w:ascii="Times New Roman" w:eastAsia="Times New Roman" w:hAnsi="Times New Roman" w:cs="Times New Roman"/>
          <w:lang w:eastAsia="pl-PL"/>
        </w:rPr>
        <w:t>....... zł.</w:t>
      </w:r>
    </w:p>
    <w:p w:rsidR="00263276" w:rsidRPr="00263276" w:rsidRDefault="00263276" w:rsidP="0060076E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>Obowiązujący podatek VAT    ....... %       Cena brutto</w:t>
      </w:r>
      <w:r w:rsidR="0060076E">
        <w:rPr>
          <w:rFonts w:ascii="Times New Roman" w:eastAsia="Times New Roman" w:hAnsi="Times New Roman" w:cs="Times New Roman"/>
          <w:lang w:eastAsia="pl-PL"/>
        </w:rPr>
        <w:t xml:space="preserve"> (za jeden rekord)</w:t>
      </w:r>
      <w:r w:rsidRPr="00263276">
        <w:rPr>
          <w:rFonts w:ascii="Times New Roman" w:eastAsia="Times New Roman" w:hAnsi="Times New Roman" w:cs="Times New Roman"/>
          <w:lang w:eastAsia="pl-PL"/>
        </w:rPr>
        <w:t>........................................ zł.</w:t>
      </w:r>
    </w:p>
    <w:p w:rsidR="00263276" w:rsidRDefault="00263276" w:rsidP="00263276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>Słownie: .................................................................................................................................</w:t>
      </w:r>
    </w:p>
    <w:p w:rsidR="0060076E" w:rsidRDefault="0060076E" w:rsidP="0060076E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Suma za całość netto (ilość rekordów x cena jednostkowa netto): ……………………………………</w:t>
      </w:r>
    </w:p>
    <w:p w:rsidR="0060076E" w:rsidRDefault="0060076E" w:rsidP="0060076E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60076E">
        <w:rPr>
          <w:rFonts w:ascii="Times New Roman" w:eastAsia="Times New Roman" w:hAnsi="Times New Roman" w:cs="Times New Roman"/>
          <w:lang w:eastAsia="pl-PL"/>
        </w:rPr>
        <w:t xml:space="preserve">Suma za całość </w:t>
      </w:r>
      <w:r>
        <w:rPr>
          <w:rFonts w:ascii="Times New Roman" w:eastAsia="Times New Roman" w:hAnsi="Times New Roman" w:cs="Times New Roman"/>
          <w:lang w:eastAsia="pl-PL"/>
        </w:rPr>
        <w:t>brutto</w:t>
      </w:r>
      <w:r w:rsidRPr="0060076E">
        <w:rPr>
          <w:rFonts w:ascii="Times New Roman" w:eastAsia="Times New Roman" w:hAnsi="Times New Roman" w:cs="Times New Roman"/>
          <w:lang w:eastAsia="pl-PL"/>
        </w:rPr>
        <w:t xml:space="preserve"> (ilość rekordów x cena jednostkowa </w:t>
      </w:r>
      <w:r>
        <w:rPr>
          <w:rFonts w:ascii="Times New Roman" w:eastAsia="Times New Roman" w:hAnsi="Times New Roman" w:cs="Times New Roman"/>
          <w:lang w:eastAsia="pl-PL"/>
        </w:rPr>
        <w:t>brutto</w:t>
      </w:r>
      <w:r w:rsidRPr="0060076E">
        <w:rPr>
          <w:rFonts w:ascii="Times New Roman" w:eastAsia="Times New Roman" w:hAnsi="Times New Roman" w:cs="Times New Roman"/>
          <w:lang w:eastAsia="pl-PL"/>
        </w:rPr>
        <w:t>): …………………………………</w:t>
      </w:r>
    </w:p>
    <w:p w:rsidR="0060076E" w:rsidRPr="00263276" w:rsidRDefault="0060076E" w:rsidP="0060076E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Słownie: ………………………………………………………………………………………….</w:t>
      </w:r>
    </w:p>
    <w:p w:rsidR="00263276" w:rsidRPr="00263276" w:rsidRDefault="00263276" w:rsidP="00263276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>Przyjmujemy do realizacji postawione przez zamawiającego, w zapytaniu ofertowym, warunki realizacji przedmiotu zamówienia.</w:t>
      </w:r>
    </w:p>
    <w:p w:rsidR="00263276" w:rsidRPr="00263276" w:rsidRDefault="00263276" w:rsidP="00263276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 xml:space="preserve">Oświadczamy, że firma jest płatnikiem podatku VAT o numerze identyfikacyjnym </w:t>
      </w:r>
      <w:r w:rsidRPr="00263276">
        <w:rPr>
          <w:rFonts w:ascii="Times New Roman" w:eastAsia="Times New Roman" w:hAnsi="Times New Roman" w:cs="Times New Roman"/>
          <w:lang w:eastAsia="pl-PL"/>
        </w:rPr>
        <w:br/>
        <w:t>NIP  .......................................................</w:t>
      </w:r>
    </w:p>
    <w:p w:rsidR="00263276" w:rsidRPr="00263276" w:rsidRDefault="00263276" w:rsidP="00263276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 xml:space="preserve">Oświadczamy, iż jesteśmy związani przedmiotową ofertą przez okres 30 dni, </w:t>
      </w:r>
    </w:p>
    <w:p w:rsidR="00263276" w:rsidRPr="00263276" w:rsidRDefault="00263276" w:rsidP="00263276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 xml:space="preserve">Oświadczamy, iż podany w treści oferty faks / e-mail zobowiązujemy się utrzymywać w gotowości do kontaktów z Zamawiającym do czasu rozstrzygnięcia zapytania. </w:t>
      </w:r>
    </w:p>
    <w:p w:rsidR="00263276" w:rsidRDefault="00263276" w:rsidP="0026327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102720" w:rsidRPr="00263276" w:rsidRDefault="00102720" w:rsidP="0026327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263276" w:rsidRPr="00263276" w:rsidRDefault="00263276" w:rsidP="002632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:rsidR="00263276" w:rsidRPr="00263276" w:rsidRDefault="00263276" w:rsidP="002632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63276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</w:t>
      </w:r>
      <w:r w:rsidRPr="00263276">
        <w:rPr>
          <w:rFonts w:ascii="Times New Roman" w:eastAsia="Times New Roman" w:hAnsi="Times New Roman" w:cs="Times New Roman"/>
          <w:lang w:eastAsia="pl-PL"/>
        </w:rPr>
        <w:tab/>
        <w:t xml:space="preserve"> podpis osoby upoważnionej</w:t>
      </w:r>
    </w:p>
    <w:sectPr w:rsidR="00263276" w:rsidRPr="00263276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3A7" w:rsidRDefault="00B563A7" w:rsidP="00C426CE">
      <w:pPr>
        <w:spacing w:after="0" w:line="240" w:lineRule="auto"/>
      </w:pPr>
      <w:r>
        <w:separator/>
      </w:r>
    </w:p>
  </w:endnote>
  <w:endnote w:type="continuationSeparator" w:id="0">
    <w:p w:rsidR="00B563A7" w:rsidRDefault="00B563A7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„Rearanżacja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(POIiŚ).</w:t>
    </w:r>
  </w:p>
  <w:p w:rsidR="00A46AB6" w:rsidRDefault="00A46AB6" w:rsidP="00A46AB6">
    <w:pPr>
      <w:pStyle w:val="Stopka"/>
      <w:jc w:val="right"/>
    </w:pPr>
  </w:p>
  <w:p w:rsidR="00A46AB6" w:rsidRDefault="00B563A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A46AB6">
              <w:t xml:space="preserve">Strona </w:t>
            </w:r>
            <w:r w:rsidR="00A46AB6"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 w:rsidR="00A46AB6">
              <w:rPr>
                <w:b/>
                <w:bCs/>
                <w:sz w:val="24"/>
                <w:szCs w:val="24"/>
              </w:rPr>
              <w:fldChar w:fldCharType="separate"/>
            </w:r>
            <w:r w:rsidR="0060076E">
              <w:rPr>
                <w:b/>
                <w:bCs/>
                <w:noProof/>
                <w:sz w:val="24"/>
                <w:szCs w:val="24"/>
              </w:rPr>
              <w:t>1</w:t>
            </w:r>
            <w:r w:rsidR="00A46AB6"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 w:rsidR="00A46AB6"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 w:rsidR="00A46AB6">
              <w:rPr>
                <w:b/>
                <w:bCs/>
                <w:sz w:val="24"/>
                <w:szCs w:val="24"/>
              </w:rPr>
              <w:fldChar w:fldCharType="separate"/>
            </w:r>
            <w:r w:rsidR="0060076E">
              <w:rPr>
                <w:b/>
                <w:bCs/>
                <w:noProof/>
                <w:sz w:val="24"/>
                <w:szCs w:val="24"/>
              </w:rPr>
              <w:t>1</w:t>
            </w:r>
            <w:r w:rsidR="00A46AB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3A7" w:rsidRDefault="00B563A7" w:rsidP="00C426CE">
      <w:pPr>
        <w:spacing w:after="0" w:line="240" w:lineRule="auto"/>
      </w:pPr>
      <w:r>
        <w:separator/>
      </w:r>
    </w:p>
  </w:footnote>
  <w:footnote w:type="continuationSeparator" w:id="0">
    <w:p w:rsidR="00B563A7" w:rsidRDefault="00B563A7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6CE" w:rsidRDefault="00285439" w:rsidP="00F07A01">
    <w:pPr>
      <w:pStyle w:val="Nagwek"/>
      <w:ind w:left="-567" w:right="-141"/>
    </w:pPr>
    <w:r>
      <w:rPr>
        <w:noProof/>
        <w:lang w:eastAsia="zh-TW"/>
      </w:rPr>
      <w:drawing>
        <wp:anchor distT="0" distB="0" distL="114300" distR="114300" simplePos="0" relativeHeight="251658240" behindDoc="1" locked="0" layoutInCell="1" allowOverlap="1" wp14:anchorId="77447238" wp14:editId="17DED165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zh-TW"/>
      </w:rPr>
      <w:drawing>
        <wp:anchor distT="0" distB="0" distL="114300" distR="114300" simplePos="0" relativeHeight="251660288" behindDoc="1" locked="0" layoutInCell="1" allowOverlap="1" wp14:anchorId="13B72483" wp14:editId="7400813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zh-TW"/>
      </w:rPr>
      <w:drawing>
        <wp:anchor distT="0" distB="0" distL="114300" distR="114300" simplePos="0" relativeHeight="251659264" behindDoc="1" locked="0" layoutInCell="1" allowOverlap="1" wp14:anchorId="52691934" wp14:editId="24F8C904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276"/>
    <w:rsid w:val="00014E87"/>
    <w:rsid w:val="00102720"/>
    <w:rsid w:val="001D7BF7"/>
    <w:rsid w:val="00227685"/>
    <w:rsid w:val="0025727F"/>
    <w:rsid w:val="00263276"/>
    <w:rsid w:val="00285439"/>
    <w:rsid w:val="003E2184"/>
    <w:rsid w:val="00525336"/>
    <w:rsid w:val="005811AC"/>
    <w:rsid w:val="0060076E"/>
    <w:rsid w:val="007E4961"/>
    <w:rsid w:val="008E5C9D"/>
    <w:rsid w:val="00A3441B"/>
    <w:rsid w:val="00A46AB6"/>
    <w:rsid w:val="00AB36B6"/>
    <w:rsid w:val="00B1172B"/>
    <w:rsid w:val="00B563A7"/>
    <w:rsid w:val="00B76966"/>
    <w:rsid w:val="00C04041"/>
    <w:rsid w:val="00C426CE"/>
    <w:rsid w:val="00ED380C"/>
    <w:rsid w:val="00EF7AFC"/>
    <w:rsid w:val="00F07A01"/>
    <w:rsid w:val="00FB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B21F97-1B9E-4B32-9EA1-0AF2D96C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PROGRAMY_DIGITALIZACYJNE\GALERIA%20STARO&#379;YTNA\digitalizacja\zlecenie-gss-kolor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zlecenie-gss-kolor.dotx</Template>
  <TotalTime>5</TotalTime>
  <Pages>1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Mikołaj Machowski</cp:lastModifiedBy>
  <cp:revision>4</cp:revision>
  <dcterms:created xsi:type="dcterms:W3CDTF">2019-05-23T11:40:00Z</dcterms:created>
  <dcterms:modified xsi:type="dcterms:W3CDTF">2019-05-27T12:20:00Z</dcterms:modified>
</cp:coreProperties>
</file>